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E47" w:rsidRPr="008C7B80" w:rsidRDefault="007E7864" w:rsidP="00B23493">
      <w:pPr>
        <w:spacing w:after="0" w:line="240" w:lineRule="auto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noProof/>
          <w:sz w:val="52"/>
          <w:szCs w:val="52"/>
          <w:lang w:eastAsia="pt-BR"/>
        </w:rPr>
        <w:t>Karina N</w:t>
      </w:r>
      <w:bookmarkStart w:id="0" w:name="_GoBack"/>
      <w:bookmarkEnd w:id="0"/>
      <w:r>
        <w:rPr>
          <w:rFonts w:ascii="Arial" w:hAnsi="Arial" w:cs="Arial"/>
          <w:b/>
          <w:noProof/>
          <w:sz w:val="52"/>
          <w:szCs w:val="52"/>
          <w:lang w:eastAsia="pt-BR"/>
        </w:rPr>
        <w:t>eves dos Reis</w:t>
      </w:r>
    </w:p>
    <w:p w:rsidR="003A0788" w:rsidRPr="00C714D3" w:rsidRDefault="003A0788" w:rsidP="00473AF4">
      <w:pPr>
        <w:spacing w:after="0" w:line="240" w:lineRule="auto"/>
        <w:rPr>
          <w:rFonts w:ascii="Arial" w:hAnsi="Arial" w:cs="Arial"/>
          <w:noProof/>
          <w:sz w:val="44"/>
          <w:szCs w:val="44"/>
          <w:lang w:eastAsia="pt-BR"/>
        </w:rPr>
      </w:pPr>
    </w:p>
    <w:p w:rsidR="00082E47" w:rsidRPr="00473AF4" w:rsidRDefault="00FC13AD" w:rsidP="00473AF4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-32385</wp:posOffset>
                </wp:positionH>
                <wp:positionV relativeFrom="paragraph">
                  <wp:posOffset>34925</wp:posOffset>
                </wp:positionV>
                <wp:extent cx="6757035" cy="0"/>
                <wp:effectExtent l="5715" t="6350" r="9525" b="127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570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.55pt;margin-top:2.75pt;width:532.0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"/>
            </w:pict>
          </mc:Fallback>
        </mc:AlternateContent>
      </w:r>
    </w:p>
    <w:p w:rsidR="00082E47" w:rsidRPr="00C714D3" w:rsidRDefault="00747C65" w:rsidP="00473AF4">
      <w:pPr>
        <w:spacing w:after="0" w:line="240" w:lineRule="auto"/>
        <w:rPr>
          <w:rFonts w:ascii="Arial" w:hAnsi="Arial" w:cs="Arial"/>
          <w:b/>
          <w:sz w:val="32"/>
          <w:szCs w:val="32"/>
          <w:u w:val="single"/>
        </w:rPr>
      </w:pPr>
      <w:r w:rsidRPr="00C714D3">
        <w:rPr>
          <w:rFonts w:ascii="Arial" w:hAnsi="Arial" w:cs="Arial"/>
          <w:b/>
          <w:sz w:val="32"/>
          <w:szCs w:val="32"/>
          <w:u w:val="single"/>
        </w:rPr>
        <w:t>DADOS PESSOAIS</w:t>
      </w:r>
      <w:r w:rsidR="006770FB" w:rsidRPr="00C714D3">
        <w:rPr>
          <w:rFonts w:ascii="Arial" w:hAnsi="Arial" w:cs="Arial"/>
          <w:b/>
          <w:sz w:val="32"/>
          <w:szCs w:val="32"/>
          <w:u w:val="single"/>
        </w:rPr>
        <w:t>:</w:t>
      </w:r>
    </w:p>
    <w:p w:rsidR="00473AF4" w:rsidRPr="00C714D3" w:rsidRDefault="00473AF4" w:rsidP="00473AF4">
      <w:pPr>
        <w:spacing w:after="0" w:line="240" w:lineRule="auto"/>
        <w:rPr>
          <w:rFonts w:ascii="Arial" w:hAnsi="Arial" w:cs="Arial"/>
          <w:sz w:val="32"/>
          <w:szCs w:val="32"/>
          <w:u w:val="single"/>
        </w:rPr>
      </w:pPr>
    </w:p>
    <w:p w:rsidR="007E368B" w:rsidRPr="00C714D3" w:rsidRDefault="007E7864" w:rsidP="000D59F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Rua WE13 Ipê Branco</w:t>
      </w:r>
    </w:p>
    <w:p w:rsidR="00AD3FA0" w:rsidRPr="00C714D3" w:rsidRDefault="002859EE" w:rsidP="000D59F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C714D3">
        <w:rPr>
          <w:rFonts w:ascii="Arial" w:hAnsi="Arial" w:cs="Arial"/>
          <w:sz w:val="28"/>
          <w:szCs w:val="28"/>
        </w:rPr>
        <w:t xml:space="preserve">Bairro: </w:t>
      </w:r>
      <w:r w:rsidR="007E7864">
        <w:rPr>
          <w:rFonts w:ascii="Arial" w:hAnsi="Arial" w:cs="Arial"/>
          <w:sz w:val="28"/>
          <w:szCs w:val="28"/>
        </w:rPr>
        <w:t>Fonte Boa</w:t>
      </w:r>
    </w:p>
    <w:p w:rsidR="00365CCF" w:rsidRPr="00C714D3" w:rsidRDefault="00365CCF" w:rsidP="000D59F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C714D3">
        <w:rPr>
          <w:rFonts w:ascii="Arial" w:hAnsi="Arial" w:cs="Arial"/>
          <w:sz w:val="28"/>
          <w:szCs w:val="28"/>
        </w:rPr>
        <w:t xml:space="preserve">Castanhal </w:t>
      </w:r>
      <w:r w:rsidR="002859EE" w:rsidRPr="00C714D3">
        <w:rPr>
          <w:rFonts w:ascii="Arial" w:hAnsi="Arial" w:cs="Arial"/>
          <w:sz w:val="28"/>
          <w:szCs w:val="28"/>
        </w:rPr>
        <w:t>– Pará</w:t>
      </w:r>
    </w:p>
    <w:p w:rsidR="00365CCF" w:rsidRDefault="00365CCF" w:rsidP="000D59F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C714D3">
        <w:rPr>
          <w:rFonts w:ascii="Arial" w:hAnsi="Arial" w:cs="Arial"/>
          <w:sz w:val="28"/>
          <w:szCs w:val="28"/>
        </w:rPr>
        <w:t xml:space="preserve">Fone: </w:t>
      </w:r>
      <w:r w:rsidR="00062D99" w:rsidRPr="00C714D3">
        <w:rPr>
          <w:rFonts w:ascii="Arial" w:hAnsi="Arial" w:cs="Arial"/>
          <w:sz w:val="28"/>
          <w:szCs w:val="28"/>
        </w:rPr>
        <w:t xml:space="preserve">(91) </w:t>
      </w:r>
      <w:r w:rsidR="007E7864">
        <w:rPr>
          <w:rFonts w:ascii="Arial" w:hAnsi="Arial" w:cs="Arial"/>
          <w:sz w:val="28"/>
          <w:szCs w:val="28"/>
        </w:rPr>
        <w:t>9 9173-7733/ 9 8900-7557</w:t>
      </w:r>
    </w:p>
    <w:p w:rsidR="00C714D3" w:rsidRPr="00C714D3" w:rsidRDefault="00C714D3" w:rsidP="000D59F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572297" w:rsidRPr="00C714D3" w:rsidRDefault="00572297" w:rsidP="000D59F9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2464FD" w:rsidRPr="00C714D3" w:rsidRDefault="00E7394B" w:rsidP="00473AF4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C714D3">
        <w:rPr>
          <w:rFonts w:ascii="Arial" w:hAnsi="Arial" w:cs="Arial"/>
          <w:sz w:val="28"/>
          <w:szCs w:val="28"/>
        </w:rPr>
        <w:br/>
      </w:r>
    </w:p>
    <w:p w:rsidR="00082E47" w:rsidRPr="00C714D3" w:rsidRDefault="00747C65" w:rsidP="00473AF4">
      <w:pPr>
        <w:spacing w:after="0" w:line="240" w:lineRule="auto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C714D3">
        <w:rPr>
          <w:rFonts w:ascii="Arial" w:hAnsi="Arial" w:cs="Arial"/>
          <w:b/>
          <w:sz w:val="32"/>
          <w:szCs w:val="32"/>
          <w:u w:val="single"/>
        </w:rPr>
        <w:t>PERFIL</w:t>
      </w:r>
    </w:p>
    <w:p w:rsidR="00473AF4" w:rsidRPr="00473AF4" w:rsidRDefault="00473AF4" w:rsidP="00473AF4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082E47" w:rsidRPr="00C714D3" w:rsidRDefault="00747C65" w:rsidP="00473AF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  <w:sz w:val="32"/>
          <w:szCs w:val="32"/>
        </w:rPr>
      </w:pPr>
      <w:r w:rsidRPr="00C714D3">
        <w:rPr>
          <w:rFonts w:ascii="Arial" w:hAnsi="Arial" w:cs="Arial"/>
          <w:color w:val="000000"/>
          <w:sz w:val="32"/>
          <w:szCs w:val="32"/>
        </w:rPr>
        <w:t>Facilidade de comunicação</w:t>
      </w:r>
      <w:r w:rsidR="00B23493" w:rsidRPr="00C714D3">
        <w:rPr>
          <w:rFonts w:ascii="Arial" w:hAnsi="Arial" w:cs="Arial"/>
          <w:color w:val="000000"/>
          <w:sz w:val="32"/>
          <w:szCs w:val="32"/>
        </w:rPr>
        <w:t>.</w:t>
      </w:r>
    </w:p>
    <w:p w:rsidR="00082E47" w:rsidRPr="00C714D3" w:rsidRDefault="00747C65" w:rsidP="00473AF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  <w:sz w:val="32"/>
          <w:szCs w:val="32"/>
        </w:rPr>
      </w:pPr>
      <w:r w:rsidRPr="00C714D3">
        <w:rPr>
          <w:rFonts w:ascii="Arial" w:hAnsi="Arial" w:cs="Arial"/>
          <w:color w:val="000000"/>
          <w:sz w:val="32"/>
          <w:szCs w:val="32"/>
        </w:rPr>
        <w:t>Determinação em busca de excelência no que me for atribuída</w:t>
      </w:r>
      <w:r w:rsidR="00B23493" w:rsidRPr="00C714D3">
        <w:rPr>
          <w:rFonts w:ascii="Arial" w:hAnsi="Arial" w:cs="Arial"/>
          <w:color w:val="000000"/>
          <w:sz w:val="32"/>
          <w:szCs w:val="32"/>
        </w:rPr>
        <w:t>.</w:t>
      </w:r>
    </w:p>
    <w:p w:rsidR="00082E47" w:rsidRDefault="00747C65" w:rsidP="00473AF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000000"/>
          <w:sz w:val="32"/>
          <w:szCs w:val="32"/>
        </w:rPr>
      </w:pPr>
      <w:r w:rsidRPr="00C714D3">
        <w:rPr>
          <w:rFonts w:ascii="Arial" w:hAnsi="Arial" w:cs="Arial"/>
          <w:color w:val="000000"/>
          <w:sz w:val="32"/>
          <w:szCs w:val="32"/>
        </w:rPr>
        <w:t>Capacidade para aceitar e adaptar-me as mudanças e necessidades do mercado</w:t>
      </w:r>
      <w:r w:rsidR="00B23493" w:rsidRPr="00C714D3">
        <w:rPr>
          <w:rFonts w:ascii="Arial" w:hAnsi="Arial" w:cs="Arial"/>
          <w:color w:val="000000"/>
          <w:sz w:val="32"/>
          <w:szCs w:val="32"/>
        </w:rPr>
        <w:t>.</w:t>
      </w:r>
    </w:p>
    <w:p w:rsidR="00C714D3" w:rsidRDefault="00C714D3" w:rsidP="00C714D3">
      <w:pPr>
        <w:pStyle w:val="PargrafodaLista"/>
        <w:spacing w:after="0" w:line="240" w:lineRule="auto"/>
        <w:jc w:val="both"/>
        <w:rPr>
          <w:rFonts w:ascii="Arial" w:hAnsi="Arial" w:cs="Arial"/>
          <w:color w:val="000000"/>
          <w:sz w:val="32"/>
          <w:szCs w:val="32"/>
        </w:rPr>
      </w:pPr>
    </w:p>
    <w:p w:rsidR="00C714D3" w:rsidRPr="00C714D3" w:rsidRDefault="00C714D3" w:rsidP="00C714D3">
      <w:pPr>
        <w:pStyle w:val="PargrafodaLista"/>
        <w:spacing w:after="0" w:line="240" w:lineRule="auto"/>
        <w:jc w:val="both"/>
        <w:rPr>
          <w:rFonts w:ascii="Arial" w:hAnsi="Arial" w:cs="Arial"/>
          <w:color w:val="000000"/>
          <w:sz w:val="32"/>
          <w:szCs w:val="32"/>
        </w:rPr>
      </w:pPr>
    </w:p>
    <w:p w:rsidR="000A02ED" w:rsidRPr="00B23493" w:rsidRDefault="000A02ED" w:rsidP="00B23493">
      <w:pPr>
        <w:pStyle w:val="PargrafodaLista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</w:p>
    <w:p w:rsidR="00C714D3" w:rsidRPr="00C714D3" w:rsidRDefault="00C714D3" w:rsidP="00C714D3">
      <w:pPr>
        <w:spacing w:after="0" w:line="240" w:lineRule="auto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C714D3">
        <w:rPr>
          <w:rFonts w:ascii="Arial" w:hAnsi="Arial" w:cs="Arial"/>
          <w:b/>
          <w:sz w:val="32"/>
          <w:szCs w:val="32"/>
          <w:u w:val="single"/>
        </w:rPr>
        <w:t>Documentos:</w:t>
      </w:r>
    </w:p>
    <w:p w:rsidR="00C714D3" w:rsidRDefault="00C714D3" w:rsidP="00C714D3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 w:rsidRPr="00C714D3">
        <w:rPr>
          <w:rFonts w:ascii="Arial" w:hAnsi="Arial" w:cs="Arial"/>
          <w:sz w:val="32"/>
          <w:szCs w:val="32"/>
        </w:rPr>
        <w:t>Portadora de todos os documentos.</w:t>
      </w:r>
    </w:p>
    <w:p w:rsidR="00C714D3" w:rsidRPr="00C714D3" w:rsidRDefault="00C714D3" w:rsidP="00C714D3">
      <w:pPr>
        <w:pStyle w:val="PargrafodaLista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C714D3" w:rsidRPr="00C714D3" w:rsidRDefault="00C714D3" w:rsidP="00473AF4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0A02ED" w:rsidRPr="00C714D3" w:rsidRDefault="00B23493" w:rsidP="00473AF4">
      <w:pPr>
        <w:spacing w:after="0" w:line="240" w:lineRule="auto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C714D3">
        <w:rPr>
          <w:rFonts w:ascii="Arial" w:hAnsi="Arial" w:cs="Arial"/>
          <w:b/>
          <w:sz w:val="32"/>
          <w:szCs w:val="32"/>
          <w:u w:val="single"/>
        </w:rPr>
        <w:t>Cursos</w:t>
      </w:r>
    </w:p>
    <w:p w:rsidR="000A02ED" w:rsidRDefault="007E7864" w:rsidP="000A02ED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T&amp;T</w:t>
      </w:r>
      <w:r w:rsidR="003E1DB5" w:rsidRPr="00C714D3">
        <w:rPr>
          <w:rFonts w:ascii="Arial" w:hAnsi="Arial" w:cs="Arial"/>
          <w:sz w:val="32"/>
          <w:szCs w:val="32"/>
        </w:rPr>
        <w:t xml:space="preserve">: </w:t>
      </w:r>
      <w:r w:rsidR="00C714D3" w:rsidRPr="00C714D3">
        <w:rPr>
          <w:rFonts w:ascii="Arial" w:hAnsi="Arial" w:cs="Arial"/>
          <w:sz w:val="32"/>
          <w:szCs w:val="32"/>
        </w:rPr>
        <w:t>Curso de informática</w:t>
      </w:r>
      <w:r w:rsidR="00172885" w:rsidRPr="00C714D3">
        <w:rPr>
          <w:rFonts w:ascii="Arial" w:hAnsi="Arial" w:cs="Arial"/>
          <w:sz w:val="32"/>
          <w:szCs w:val="32"/>
        </w:rPr>
        <w:t>.</w:t>
      </w:r>
    </w:p>
    <w:p w:rsidR="008C7B80" w:rsidRDefault="008C7B80" w:rsidP="008C7B80">
      <w:pPr>
        <w:pStyle w:val="PargrafodaLista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8A49BA" w:rsidRDefault="00072BBF" w:rsidP="000A02ED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Auxiliar de escritório, </w:t>
      </w:r>
      <w:proofErr w:type="gramStart"/>
      <w:r>
        <w:rPr>
          <w:rFonts w:ascii="Arial" w:hAnsi="Arial" w:cs="Arial"/>
          <w:sz w:val="32"/>
          <w:szCs w:val="32"/>
        </w:rPr>
        <w:t>departamento pessoal</w:t>
      </w:r>
      <w:proofErr w:type="gramEnd"/>
      <w:r>
        <w:rPr>
          <w:rFonts w:ascii="Arial" w:hAnsi="Arial" w:cs="Arial"/>
          <w:sz w:val="32"/>
          <w:szCs w:val="32"/>
        </w:rPr>
        <w:t>.</w:t>
      </w:r>
    </w:p>
    <w:p w:rsidR="00072BBF" w:rsidRPr="00072BBF" w:rsidRDefault="00072BBF" w:rsidP="00072BBF">
      <w:pPr>
        <w:pStyle w:val="PargrafodaLista"/>
        <w:rPr>
          <w:rFonts w:ascii="Arial" w:hAnsi="Arial" w:cs="Arial"/>
          <w:sz w:val="32"/>
          <w:szCs w:val="32"/>
        </w:rPr>
      </w:pPr>
    </w:p>
    <w:p w:rsidR="00072BBF" w:rsidRDefault="00072BBF" w:rsidP="000A02ED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Operador de </w:t>
      </w:r>
      <w:proofErr w:type="spellStart"/>
      <w:proofErr w:type="gramStart"/>
      <w:r>
        <w:rPr>
          <w:rFonts w:ascii="Arial" w:hAnsi="Arial" w:cs="Arial"/>
          <w:sz w:val="32"/>
          <w:szCs w:val="32"/>
        </w:rPr>
        <w:t>caixa,</w:t>
      </w:r>
      <w:proofErr w:type="gramEnd"/>
      <w:r>
        <w:rPr>
          <w:rFonts w:ascii="Arial" w:hAnsi="Arial" w:cs="Arial"/>
          <w:sz w:val="32"/>
          <w:szCs w:val="32"/>
        </w:rPr>
        <w:t>auxiliar</w:t>
      </w:r>
      <w:proofErr w:type="spellEnd"/>
      <w:r>
        <w:rPr>
          <w:rFonts w:ascii="Arial" w:hAnsi="Arial" w:cs="Arial"/>
          <w:sz w:val="32"/>
          <w:szCs w:val="32"/>
        </w:rPr>
        <w:t xml:space="preserve"> de almoxarifado.</w:t>
      </w:r>
    </w:p>
    <w:p w:rsidR="008A49BA" w:rsidRPr="00C714D3" w:rsidRDefault="008A49BA" w:rsidP="008A49BA">
      <w:pPr>
        <w:pStyle w:val="PargrafodaLista"/>
        <w:spacing w:after="0" w:line="240" w:lineRule="auto"/>
        <w:jc w:val="both"/>
        <w:rPr>
          <w:rFonts w:ascii="Arial" w:hAnsi="Arial" w:cs="Arial"/>
          <w:sz w:val="32"/>
          <w:szCs w:val="32"/>
        </w:rPr>
      </w:pPr>
    </w:p>
    <w:p w:rsidR="003E1DB5" w:rsidRDefault="003E1DB5" w:rsidP="003E1DB5">
      <w:pPr>
        <w:pStyle w:val="PargrafodaLista"/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:rsidR="00082E47" w:rsidRPr="00C714D3" w:rsidRDefault="00747C65" w:rsidP="00473AF4">
      <w:pPr>
        <w:spacing w:after="0" w:line="240" w:lineRule="auto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C714D3">
        <w:rPr>
          <w:rFonts w:ascii="Arial" w:hAnsi="Arial" w:cs="Arial"/>
          <w:b/>
          <w:sz w:val="32"/>
          <w:szCs w:val="32"/>
          <w:u w:val="single"/>
        </w:rPr>
        <w:t>FORMAÇÃO ESCOLAR</w:t>
      </w:r>
    </w:p>
    <w:p w:rsidR="00473AF4" w:rsidRPr="00C714D3" w:rsidRDefault="00473AF4" w:rsidP="00473AF4">
      <w:pPr>
        <w:spacing w:after="0" w:line="240" w:lineRule="auto"/>
        <w:jc w:val="both"/>
        <w:rPr>
          <w:rFonts w:ascii="Arial" w:hAnsi="Arial" w:cs="Arial"/>
          <w:sz w:val="32"/>
          <w:szCs w:val="32"/>
          <w:u w:val="single"/>
        </w:rPr>
      </w:pPr>
    </w:p>
    <w:p w:rsidR="007E368B" w:rsidRPr="007E7864" w:rsidRDefault="00747C65" w:rsidP="007E368B">
      <w:pPr>
        <w:pStyle w:val="Pargrafoda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32"/>
          <w:szCs w:val="32"/>
          <w:u w:val="single"/>
        </w:rPr>
      </w:pPr>
      <w:r w:rsidRPr="00C714D3">
        <w:rPr>
          <w:rFonts w:ascii="Arial" w:hAnsi="Arial" w:cs="Arial"/>
          <w:sz w:val="32"/>
          <w:szCs w:val="32"/>
        </w:rPr>
        <w:t xml:space="preserve">Ensino </w:t>
      </w:r>
      <w:r w:rsidR="007E7864">
        <w:rPr>
          <w:rFonts w:ascii="Arial" w:hAnsi="Arial" w:cs="Arial"/>
          <w:sz w:val="32"/>
          <w:szCs w:val="32"/>
        </w:rPr>
        <w:t>Médio completo.</w:t>
      </w:r>
    </w:p>
    <w:p w:rsidR="007E7864" w:rsidRPr="00C714D3" w:rsidRDefault="007D0292" w:rsidP="007E368B">
      <w:pPr>
        <w:pStyle w:val="Pargrafoda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32"/>
          <w:szCs w:val="32"/>
          <w:u w:val="single"/>
        </w:rPr>
      </w:pPr>
      <w:r>
        <w:rPr>
          <w:rFonts w:ascii="Arial" w:hAnsi="Arial" w:cs="Arial"/>
          <w:sz w:val="32"/>
          <w:szCs w:val="32"/>
        </w:rPr>
        <w:t>Administração (em andamento).</w:t>
      </w:r>
    </w:p>
    <w:p w:rsidR="007E368B" w:rsidRPr="007E368B" w:rsidRDefault="007E368B" w:rsidP="007E368B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447386" w:rsidRPr="00C714D3" w:rsidRDefault="00447386" w:rsidP="00473AF4">
      <w:pPr>
        <w:spacing w:after="0" w:line="240" w:lineRule="auto"/>
        <w:jc w:val="both"/>
        <w:rPr>
          <w:rFonts w:ascii="Arial" w:hAnsi="Arial" w:cs="Arial"/>
          <w:b/>
          <w:sz w:val="32"/>
          <w:szCs w:val="32"/>
          <w:u w:val="single"/>
        </w:rPr>
      </w:pPr>
      <w:r w:rsidRPr="00C714D3">
        <w:rPr>
          <w:rFonts w:ascii="Arial" w:hAnsi="Arial" w:cs="Arial"/>
          <w:b/>
          <w:sz w:val="32"/>
          <w:szCs w:val="32"/>
          <w:u w:val="single"/>
        </w:rPr>
        <w:t>EXPERIÊNCIA PROFISSIONAL</w:t>
      </w:r>
    </w:p>
    <w:p w:rsidR="002B165D" w:rsidRDefault="002B165D" w:rsidP="003D6722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:rsidR="00B23493" w:rsidRPr="007E7864" w:rsidRDefault="007E7864" w:rsidP="007E7864">
      <w:pPr>
        <w:pStyle w:val="PargrafodaLista"/>
        <w:spacing w:after="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Em busca do 1°emprego.</w:t>
      </w:r>
    </w:p>
    <w:p w:rsidR="00747C65" w:rsidRPr="00EE0EA7" w:rsidRDefault="00747C65" w:rsidP="009864C5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  <w:lang w:val="es-ES_tradnl"/>
        </w:rPr>
      </w:pPr>
    </w:p>
    <w:sectPr w:rsidR="00747C65" w:rsidRPr="00EE0EA7" w:rsidSect="009C7122">
      <w:type w:val="continuous"/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089B"/>
    <w:multiLevelType w:val="hybridMultilevel"/>
    <w:tmpl w:val="B22E18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C43D1E"/>
    <w:multiLevelType w:val="hybridMultilevel"/>
    <w:tmpl w:val="DDEC50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2E19CD"/>
    <w:multiLevelType w:val="hybridMultilevel"/>
    <w:tmpl w:val="135E5E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6B64EA0"/>
    <w:multiLevelType w:val="hybridMultilevel"/>
    <w:tmpl w:val="396E891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98B7FA7"/>
    <w:multiLevelType w:val="hybridMultilevel"/>
    <w:tmpl w:val="13B204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E86603"/>
    <w:multiLevelType w:val="hybridMultilevel"/>
    <w:tmpl w:val="A3B0365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676BE2"/>
    <w:multiLevelType w:val="hybridMultilevel"/>
    <w:tmpl w:val="D702DF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DE2DC8"/>
    <w:multiLevelType w:val="hybridMultilevel"/>
    <w:tmpl w:val="1DEA04B8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6CB270A"/>
    <w:multiLevelType w:val="hybridMultilevel"/>
    <w:tmpl w:val="ABE62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AD1142"/>
    <w:multiLevelType w:val="hybridMultilevel"/>
    <w:tmpl w:val="A7AAC3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097D87"/>
    <w:multiLevelType w:val="hybridMultilevel"/>
    <w:tmpl w:val="E9A05C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491313"/>
    <w:multiLevelType w:val="hybridMultilevel"/>
    <w:tmpl w:val="D250DBC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26B6FC7"/>
    <w:multiLevelType w:val="hybridMultilevel"/>
    <w:tmpl w:val="CAAA50C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36F71EE"/>
    <w:multiLevelType w:val="hybridMultilevel"/>
    <w:tmpl w:val="179405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0D0F11"/>
    <w:multiLevelType w:val="hybridMultilevel"/>
    <w:tmpl w:val="621431A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84B1A5B"/>
    <w:multiLevelType w:val="hybridMultilevel"/>
    <w:tmpl w:val="7EB42F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F87246"/>
    <w:multiLevelType w:val="hybridMultilevel"/>
    <w:tmpl w:val="1FA42B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6"/>
  </w:num>
  <w:num w:numId="4">
    <w:abstractNumId w:val="10"/>
  </w:num>
  <w:num w:numId="5">
    <w:abstractNumId w:val="15"/>
  </w:num>
  <w:num w:numId="6">
    <w:abstractNumId w:val="7"/>
  </w:num>
  <w:num w:numId="7">
    <w:abstractNumId w:val="5"/>
  </w:num>
  <w:num w:numId="8">
    <w:abstractNumId w:val="2"/>
  </w:num>
  <w:num w:numId="9">
    <w:abstractNumId w:val="11"/>
  </w:num>
  <w:num w:numId="10">
    <w:abstractNumId w:val="13"/>
  </w:num>
  <w:num w:numId="11">
    <w:abstractNumId w:val="12"/>
  </w:num>
  <w:num w:numId="12">
    <w:abstractNumId w:val="8"/>
  </w:num>
  <w:num w:numId="13">
    <w:abstractNumId w:val="1"/>
  </w:num>
  <w:num w:numId="14">
    <w:abstractNumId w:val="14"/>
  </w:num>
  <w:num w:numId="15">
    <w:abstractNumId w:val="6"/>
  </w:num>
  <w:num w:numId="16">
    <w:abstractNumId w:val="3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B2E"/>
    <w:rsid w:val="000027CB"/>
    <w:rsid w:val="00011F99"/>
    <w:rsid w:val="00046405"/>
    <w:rsid w:val="00053B6D"/>
    <w:rsid w:val="00062D99"/>
    <w:rsid w:val="00072BBF"/>
    <w:rsid w:val="0007409F"/>
    <w:rsid w:val="00082E47"/>
    <w:rsid w:val="000A02ED"/>
    <w:rsid w:val="000B6D3B"/>
    <w:rsid w:val="000D59F9"/>
    <w:rsid w:val="000F5EE5"/>
    <w:rsid w:val="00122D58"/>
    <w:rsid w:val="0015206C"/>
    <w:rsid w:val="00172885"/>
    <w:rsid w:val="001B38C4"/>
    <w:rsid w:val="001C4392"/>
    <w:rsid w:val="001C6A9B"/>
    <w:rsid w:val="0020191D"/>
    <w:rsid w:val="00231C57"/>
    <w:rsid w:val="002348E3"/>
    <w:rsid w:val="002464FD"/>
    <w:rsid w:val="00251BE9"/>
    <w:rsid w:val="002600B6"/>
    <w:rsid w:val="0026280B"/>
    <w:rsid w:val="00276C4D"/>
    <w:rsid w:val="002859EE"/>
    <w:rsid w:val="002946DA"/>
    <w:rsid w:val="002A285F"/>
    <w:rsid w:val="002B165D"/>
    <w:rsid w:val="002F6A78"/>
    <w:rsid w:val="003075AE"/>
    <w:rsid w:val="003278D6"/>
    <w:rsid w:val="003605F1"/>
    <w:rsid w:val="00365CCF"/>
    <w:rsid w:val="00385E2F"/>
    <w:rsid w:val="003A0788"/>
    <w:rsid w:val="003D1611"/>
    <w:rsid w:val="003D4AB3"/>
    <w:rsid w:val="003D6722"/>
    <w:rsid w:val="003E1DB5"/>
    <w:rsid w:val="003F0BC9"/>
    <w:rsid w:val="004006B5"/>
    <w:rsid w:val="0043565B"/>
    <w:rsid w:val="00447386"/>
    <w:rsid w:val="00473AF4"/>
    <w:rsid w:val="004C1946"/>
    <w:rsid w:val="004D14AF"/>
    <w:rsid w:val="004E290B"/>
    <w:rsid w:val="004F5B2E"/>
    <w:rsid w:val="004F74F1"/>
    <w:rsid w:val="00520C29"/>
    <w:rsid w:val="00572297"/>
    <w:rsid w:val="00575DDD"/>
    <w:rsid w:val="0057780D"/>
    <w:rsid w:val="005801DF"/>
    <w:rsid w:val="005900A5"/>
    <w:rsid w:val="00591340"/>
    <w:rsid w:val="005B05C7"/>
    <w:rsid w:val="005B4B0A"/>
    <w:rsid w:val="00624C84"/>
    <w:rsid w:val="00645ED0"/>
    <w:rsid w:val="006643B8"/>
    <w:rsid w:val="00666DC2"/>
    <w:rsid w:val="006770FB"/>
    <w:rsid w:val="006C1CAE"/>
    <w:rsid w:val="006C6AAC"/>
    <w:rsid w:val="006E3EBD"/>
    <w:rsid w:val="00720D40"/>
    <w:rsid w:val="0074139C"/>
    <w:rsid w:val="00747C65"/>
    <w:rsid w:val="007620AE"/>
    <w:rsid w:val="00784F34"/>
    <w:rsid w:val="007A21E8"/>
    <w:rsid w:val="007B5D5E"/>
    <w:rsid w:val="007B7966"/>
    <w:rsid w:val="007D0292"/>
    <w:rsid w:val="007D0EAF"/>
    <w:rsid w:val="007D786B"/>
    <w:rsid w:val="007E368B"/>
    <w:rsid w:val="007E7864"/>
    <w:rsid w:val="007F4671"/>
    <w:rsid w:val="00801694"/>
    <w:rsid w:val="00807D07"/>
    <w:rsid w:val="00865388"/>
    <w:rsid w:val="0087064F"/>
    <w:rsid w:val="00890172"/>
    <w:rsid w:val="008A49BA"/>
    <w:rsid w:val="008C7B80"/>
    <w:rsid w:val="008D5A78"/>
    <w:rsid w:val="00915532"/>
    <w:rsid w:val="00970DCE"/>
    <w:rsid w:val="009864C5"/>
    <w:rsid w:val="009B338F"/>
    <w:rsid w:val="009C7122"/>
    <w:rsid w:val="009D52DA"/>
    <w:rsid w:val="009E5210"/>
    <w:rsid w:val="00A457FD"/>
    <w:rsid w:val="00A815A3"/>
    <w:rsid w:val="00A82310"/>
    <w:rsid w:val="00AD3FA0"/>
    <w:rsid w:val="00B132B6"/>
    <w:rsid w:val="00B1536D"/>
    <w:rsid w:val="00B23493"/>
    <w:rsid w:val="00B241EE"/>
    <w:rsid w:val="00B51100"/>
    <w:rsid w:val="00B54061"/>
    <w:rsid w:val="00C11263"/>
    <w:rsid w:val="00C3577F"/>
    <w:rsid w:val="00C575A1"/>
    <w:rsid w:val="00C714D3"/>
    <w:rsid w:val="00C77D0D"/>
    <w:rsid w:val="00CD06F0"/>
    <w:rsid w:val="00CF24BA"/>
    <w:rsid w:val="00D06294"/>
    <w:rsid w:val="00D102A8"/>
    <w:rsid w:val="00D36B4F"/>
    <w:rsid w:val="00D55CD3"/>
    <w:rsid w:val="00D6343F"/>
    <w:rsid w:val="00E12B97"/>
    <w:rsid w:val="00E50409"/>
    <w:rsid w:val="00E7394B"/>
    <w:rsid w:val="00E81FEC"/>
    <w:rsid w:val="00E8353E"/>
    <w:rsid w:val="00E94251"/>
    <w:rsid w:val="00EA0624"/>
    <w:rsid w:val="00EB2692"/>
    <w:rsid w:val="00EC2304"/>
    <w:rsid w:val="00EC365A"/>
    <w:rsid w:val="00EE0EA7"/>
    <w:rsid w:val="00F12278"/>
    <w:rsid w:val="00F5658A"/>
    <w:rsid w:val="00F77AC7"/>
    <w:rsid w:val="00F80A70"/>
    <w:rsid w:val="00FC13AD"/>
    <w:rsid w:val="00FC6975"/>
    <w:rsid w:val="00FD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D9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rsid w:val="00082E47"/>
    <w:pPr>
      <w:keepNext/>
      <w:spacing w:after="0" w:line="240" w:lineRule="auto"/>
      <w:jc w:val="center"/>
      <w:outlineLvl w:val="0"/>
    </w:pPr>
    <w:rPr>
      <w:rFonts w:ascii="Times New Roman" w:hAnsi="Times New Roman"/>
      <w:noProof/>
      <w:sz w:val="14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082E4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84F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84F34"/>
    <w:rPr>
      <w:b/>
      <w:bCs/>
    </w:rPr>
  </w:style>
  <w:style w:type="paragraph" w:customStyle="1" w:styleId="font3">
    <w:name w:val="font3"/>
    <w:basedOn w:val="Normal"/>
    <w:rsid w:val="00784F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A0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624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D99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rsid w:val="00082E47"/>
    <w:pPr>
      <w:keepNext/>
      <w:spacing w:after="0" w:line="240" w:lineRule="auto"/>
      <w:jc w:val="center"/>
      <w:outlineLvl w:val="0"/>
    </w:pPr>
    <w:rPr>
      <w:rFonts w:ascii="Times New Roman" w:hAnsi="Times New Roman"/>
      <w:noProof/>
      <w:sz w:val="14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082E4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84F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84F34"/>
    <w:rPr>
      <w:b/>
      <w:bCs/>
    </w:rPr>
  </w:style>
  <w:style w:type="paragraph" w:customStyle="1" w:styleId="font3">
    <w:name w:val="font3"/>
    <w:basedOn w:val="Normal"/>
    <w:rsid w:val="00784F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A0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62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3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INHO.3AE15ECD8E00454\Meus%20documentos\curriculuns\curricul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079DD-2DF7-479C-AF04-732C51970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curriculo.dotx</Template>
  <TotalTime>0</TotalTime>
  <Pages>1</Pages>
  <Words>95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Pessoal</dc:creator>
  <cp:lastModifiedBy>Thiago</cp:lastModifiedBy>
  <cp:revision>2</cp:revision>
  <cp:lastPrinted>2012-11-26T18:28:00Z</cp:lastPrinted>
  <dcterms:created xsi:type="dcterms:W3CDTF">2017-01-23T23:19:00Z</dcterms:created>
  <dcterms:modified xsi:type="dcterms:W3CDTF">2017-01-23T23:19:00Z</dcterms:modified>
</cp:coreProperties>
</file>